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增城区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社会组织公益创投活动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申报材料自查表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9"/>
        <w:tblW w:w="106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2993"/>
        <w:gridCol w:w="619"/>
        <w:gridCol w:w="3562"/>
        <w:gridCol w:w="1305"/>
        <w:gridCol w:w="10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填表时间</w:t>
            </w:r>
          </w:p>
        </w:tc>
        <w:tc>
          <w:tcPr>
            <w:tcW w:w="2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2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4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完成与否/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有无提交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问题情况说明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项目申报书填写情况</w:t>
            </w:r>
          </w:p>
        </w:tc>
        <w:tc>
          <w:tcPr>
            <w:tcW w:w="2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1.项目实施期限</w:t>
            </w:r>
          </w:p>
        </w:tc>
        <w:tc>
          <w:tcPr>
            <w:tcW w:w="4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年3月— 202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u w:val="singl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2.项目经费预算</w:t>
            </w:r>
          </w:p>
        </w:tc>
        <w:tc>
          <w:tcPr>
            <w:tcW w:w="4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ind w:left="420" w:hanging="420" w:hangingChars="2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申报公益创投资金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自筹配套资金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3.各项格式填写规范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.合法收入来源说明及配套资金承诺书（加盖公章并由法定代表人签字）☆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单位资质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材料情况</w:t>
            </w: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1.在有效期内的社会组织法人登记证书副本（复印件，加盖公章）☆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2.经登记管理机关核准的章程（复印件，加盖公章）☆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3.经注册会计师审计核实的202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年度财务会计报告或202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年资产负债表、业务活动表、现金流量表（如是复印件，加盖公章）☆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4.近6个月的税收完税证明☆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5.承接一类项目的创投主体至少有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名专职工作人员，承接二类项目的创投主体至少有1名专职工作人员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或3名兼职人员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专职人员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提供购买社保记录、合同复印件，加盖公章）（提供购买社保记录、合同复印件，加盖公章）☆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6.202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—202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年政府购买服务情况说明材料（加盖公章）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.已成立党组织的，请提供党组织成立批复复印件（加盖公章）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.评定了等级评估等级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，请提供相关佐证材料（加盖公章）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</w:tbl>
    <w:p>
      <w:pPr>
        <w:spacing w:line="560" w:lineRule="exact"/>
        <w:rPr>
          <w:rFonts w:hint="eastAsia" w:eastAsia="楷体_GB2312"/>
          <w:b/>
          <w:bCs/>
          <w:color w:val="FF0000"/>
          <w:w w:val="99"/>
          <w:sz w:val="24"/>
        </w:rPr>
      </w:pPr>
      <w:r>
        <w:rPr>
          <w:rFonts w:eastAsia="楷体_GB2312"/>
          <w:b/>
          <w:bCs/>
          <w:color w:val="FF0000"/>
          <w:w w:val="99"/>
          <w:sz w:val="24"/>
        </w:rPr>
        <w:t>备注：</w:t>
      </w:r>
      <w:r>
        <w:rPr>
          <w:rFonts w:hint="eastAsia" w:eastAsia="楷体_GB2312"/>
          <w:b/>
          <w:bCs/>
          <w:color w:val="FF0000"/>
          <w:w w:val="99"/>
          <w:sz w:val="24"/>
        </w:rPr>
        <w:t>1.</w:t>
      </w:r>
      <w:r>
        <w:rPr>
          <w:rFonts w:eastAsia="楷体_GB2312"/>
          <w:b/>
          <w:bCs/>
          <w:color w:val="FF0000"/>
          <w:w w:val="99"/>
          <w:sz w:val="24"/>
        </w:rPr>
        <w:t>标记</w:t>
      </w:r>
      <w:r>
        <w:rPr>
          <w:rFonts w:ascii="Segoe UI Symbol" w:hAnsi="Segoe UI Symbol" w:cs="Segoe UI Symbol"/>
          <w:b/>
          <w:bCs/>
          <w:color w:val="FF0000"/>
          <w:w w:val="99"/>
          <w:kern w:val="0"/>
          <w:sz w:val="24"/>
        </w:rPr>
        <w:t>☆</w:t>
      </w:r>
      <w:r>
        <w:rPr>
          <w:rFonts w:eastAsia="楷体_GB2312"/>
          <w:b/>
          <w:bCs/>
          <w:color w:val="FF0000"/>
          <w:w w:val="99"/>
          <w:kern w:val="0"/>
          <w:sz w:val="24"/>
        </w:rPr>
        <w:t>的单位资质证明材料是必须提交的。若无则视为不符合申报资质</w:t>
      </w:r>
      <w:r>
        <w:rPr>
          <w:rFonts w:hint="eastAsia" w:eastAsia="楷体_GB2312"/>
          <w:b/>
          <w:bCs/>
          <w:color w:val="FF0000"/>
          <w:w w:val="99"/>
          <w:kern w:val="0"/>
          <w:sz w:val="24"/>
        </w:rPr>
        <w:t>。</w:t>
      </w:r>
    </w:p>
    <w:p>
      <w:pPr>
        <w:ind w:firstLine="714" w:firstLineChars="300"/>
        <w:rPr>
          <w:rFonts w:hint="eastAsia"/>
        </w:rPr>
      </w:pPr>
      <w:r>
        <w:rPr>
          <w:rFonts w:hint="eastAsia" w:eastAsia="楷体_GB2312"/>
          <w:b/>
          <w:bCs/>
          <w:color w:val="FF0000"/>
          <w:w w:val="99"/>
          <w:sz w:val="24"/>
        </w:rPr>
        <w:t>2.202</w:t>
      </w:r>
      <w:r>
        <w:rPr>
          <w:rFonts w:hint="eastAsia" w:eastAsia="楷体_GB2312"/>
          <w:b/>
          <w:bCs/>
          <w:color w:val="FF0000"/>
          <w:w w:val="99"/>
          <w:sz w:val="24"/>
          <w:lang w:val="en-US" w:eastAsia="zh-CN"/>
        </w:rPr>
        <w:t>6</w:t>
      </w:r>
      <w:r>
        <w:rPr>
          <w:rFonts w:hint="eastAsia" w:eastAsia="楷体_GB2312"/>
          <w:b/>
          <w:bCs/>
          <w:color w:val="FF0000"/>
          <w:w w:val="99"/>
          <w:sz w:val="24"/>
        </w:rPr>
        <w:t>年新成立的社会组织，按实际成立月份提交上述材料。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right="640"/>
        <w:rPr>
          <w:rFonts w:hint="eastAsia" w:ascii="仿宋_GB2312" w:eastAsia="仿宋_GB2312"/>
          <w:szCs w:val="21"/>
        </w:rPr>
      </w:pPr>
    </w:p>
    <w:sectPr>
      <w:footerReference r:id="rId3" w:type="default"/>
      <w:footerReference r:id="rId4" w:type="even"/>
      <w:pgSz w:w="11906" w:h="16838"/>
      <w:pgMar w:top="1701" w:right="1588" w:bottom="1304" w:left="1588" w:header="851" w:footer="73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hint="eastAsia" w:ascii="宋体" w:hAnsi="宋体"/>
        <w:sz w:val="28"/>
        <w:szCs w:val="28"/>
      </w:rPr>
      <w:fldChar w:fldCharType="begin"/>
    </w:r>
    <w:r>
      <w:rPr>
        <w:rStyle w:val="13"/>
        <w:rFonts w:hint="eastAsia"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37</w:t>
    </w:r>
    <w:r>
      <w:rPr>
        <w:rStyle w:val="13"/>
        <w:rFonts w:hint="eastAsia"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hNzY3MTBhYmIwY2Y2MzAxMGY4ODJlYzgwYjcwNjcifQ=="/>
    <w:docVar w:name="KSO_WPS_MARK_KEY" w:val="b91e647a-42a1-4f45-a085-0816b76f25ab"/>
  </w:docVars>
  <w:rsids>
    <w:rsidRoot w:val="004B1639"/>
    <w:rsid w:val="00030972"/>
    <w:rsid w:val="000326CB"/>
    <w:rsid w:val="00040FF2"/>
    <w:rsid w:val="00043340"/>
    <w:rsid w:val="00044D5F"/>
    <w:rsid w:val="000823CE"/>
    <w:rsid w:val="00096B9C"/>
    <w:rsid w:val="000C6257"/>
    <w:rsid w:val="000F64AB"/>
    <w:rsid w:val="00100E14"/>
    <w:rsid w:val="001353C7"/>
    <w:rsid w:val="00157D19"/>
    <w:rsid w:val="001C2938"/>
    <w:rsid w:val="001D0586"/>
    <w:rsid w:val="001E1E57"/>
    <w:rsid w:val="001F246F"/>
    <w:rsid w:val="001F32E6"/>
    <w:rsid w:val="002053D9"/>
    <w:rsid w:val="002405A6"/>
    <w:rsid w:val="0026286D"/>
    <w:rsid w:val="00281130"/>
    <w:rsid w:val="002C4220"/>
    <w:rsid w:val="002D069C"/>
    <w:rsid w:val="002F1A58"/>
    <w:rsid w:val="003041D9"/>
    <w:rsid w:val="00317223"/>
    <w:rsid w:val="00330475"/>
    <w:rsid w:val="00335796"/>
    <w:rsid w:val="003A4B04"/>
    <w:rsid w:val="003B6659"/>
    <w:rsid w:val="003C5302"/>
    <w:rsid w:val="003D7D0A"/>
    <w:rsid w:val="003F4C55"/>
    <w:rsid w:val="004020A1"/>
    <w:rsid w:val="004047BC"/>
    <w:rsid w:val="00406714"/>
    <w:rsid w:val="00431D25"/>
    <w:rsid w:val="00487876"/>
    <w:rsid w:val="00493D06"/>
    <w:rsid w:val="004B1639"/>
    <w:rsid w:val="004C3167"/>
    <w:rsid w:val="004C6CAD"/>
    <w:rsid w:val="004D1D87"/>
    <w:rsid w:val="004F17D3"/>
    <w:rsid w:val="004F555E"/>
    <w:rsid w:val="005200B6"/>
    <w:rsid w:val="00566E0A"/>
    <w:rsid w:val="00574906"/>
    <w:rsid w:val="00595A8D"/>
    <w:rsid w:val="005A5860"/>
    <w:rsid w:val="005F0DE0"/>
    <w:rsid w:val="005F15FE"/>
    <w:rsid w:val="006151F5"/>
    <w:rsid w:val="00650525"/>
    <w:rsid w:val="00663445"/>
    <w:rsid w:val="006A03FA"/>
    <w:rsid w:val="006B260A"/>
    <w:rsid w:val="006E5E7D"/>
    <w:rsid w:val="00702E14"/>
    <w:rsid w:val="00712E6C"/>
    <w:rsid w:val="00731B76"/>
    <w:rsid w:val="00751594"/>
    <w:rsid w:val="00752200"/>
    <w:rsid w:val="00753F3F"/>
    <w:rsid w:val="00762718"/>
    <w:rsid w:val="00766B67"/>
    <w:rsid w:val="007821EF"/>
    <w:rsid w:val="0078561F"/>
    <w:rsid w:val="00797BB4"/>
    <w:rsid w:val="007A1AA8"/>
    <w:rsid w:val="007A2740"/>
    <w:rsid w:val="007B0DE6"/>
    <w:rsid w:val="007B2122"/>
    <w:rsid w:val="007C38E3"/>
    <w:rsid w:val="007E6B2F"/>
    <w:rsid w:val="00806549"/>
    <w:rsid w:val="0082630F"/>
    <w:rsid w:val="00863441"/>
    <w:rsid w:val="00866781"/>
    <w:rsid w:val="00867857"/>
    <w:rsid w:val="00884D96"/>
    <w:rsid w:val="00892F0B"/>
    <w:rsid w:val="00896FBB"/>
    <w:rsid w:val="008C7CE0"/>
    <w:rsid w:val="0090232E"/>
    <w:rsid w:val="00905E72"/>
    <w:rsid w:val="0093458D"/>
    <w:rsid w:val="00935327"/>
    <w:rsid w:val="009430BC"/>
    <w:rsid w:val="00972082"/>
    <w:rsid w:val="00995995"/>
    <w:rsid w:val="009E3E43"/>
    <w:rsid w:val="00A0261C"/>
    <w:rsid w:val="00A24C46"/>
    <w:rsid w:val="00A42994"/>
    <w:rsid w:val="00A546B0"/>
    <w:rsid w:val="00A64467"/>
    <w:rsid w:val="00A67133"/>
    <w:rsid w:val="00A7514B"/>
    <w:rsid w:val="00A83387"/>
    <w:rsid w:val="00A8348F"/>
    <w:rsid w:val="00A93ACF"/>
    <w:rsid w:val="00B04967"/>
    <w:rsid w:val="00B22993"/>
    <w:rsid w:val="00B458E5"/>
    <w:rsid w:val="00B73B9E"/>
    <w:rsid w:val="00B8799B"/>
    <w:rsid w:val="00B91EA2"/>
    <w:rsid w:val="00BB3F35"/>
    <w:rsid w:val="00BC1690"/>
    <w:rsid w:val="00BD24F0"/>
    <w:rsid w:val="00BD57F2"/>
    <w:rsid w:val="00BF5CD0"/>
    <w:rsid w:val="00C20BEA"/>
    <w:rsid w:val="00C24895"/>
    <w:rsid w:val="00C27A40"/>
    <w:rsid w:val="00CB6818"/>
    <w:rsid w:val="00CD0E1A"/>
    <w:rsid w:val="00CD13F0"/>
    <w:rsid w:val="00CE1BA1"/>
    <w:rsid w:val="00CF5501"/>
    <w:rsid w:val="00D323EA"/>
    <w:rsid w:val="00D34138"/>
    <w:rsid w:val="00D345E1"/>
    <w:rsid w:val="00D821B2"/>
    <w:rsid w:val="00D95467"/>
    <w:rsid w:val="00DB107E"/>
    <w:rsid w:val="00DC4BA1"/>
    <w:rsid w:val="00DC7564"/>
    <w:rsid w:val="00DE6B48"/>
    <w:rsid w:val="00E03108"/>
    <w:rsid w:val="00E03DF2"/>
    <w:rsid w:val="00E20F07"/>
    <w:rsid w:val="00E2219E"/>
    <w:rsid w:val="00E3680B"/>
    <w:rsid w:val="00E55F7C"/>
    <w:rsid w:val="00E61F66"/>
    <w:rsid w:val="00E71D40"/>
    <w:rsid w:val="00E90D8D"/>
    <w:rsid w:val="00EA06EA"/>
    <w:rsid w:val="00EB2836"/>
    <w:rsid w:val="00EC30ED"/>
    <w:rsid w:val="00ED24A2"/>
    <w:rsid w:val="00ED698F"/>
    <w:rsid w:val="00EE5787"/>
    <w:rsid w:val="00EF0A75"/>
    <w:rsid w:val="00EF2E25"/>
    <w:rsid w:val="00EF7DE1"/>
    <w:rsid w:val="00F00A3F"/>
    <w:rsid w:val="00F37A50"/>
    <w:rsid w:val="00F41423"/>
    <w:rsid w:val="00F71CB8"/>
    <w:rsid w:val="00F8166F"/>
    <w:rsid w:val="00FD7635"/>
    <w:rsid w:val="0131523E"/>
    <w:rsid w:val="018502B5"/>
    <w:rsid w:val="04F038CD"/>
    <w:rsid w:val="051D4572"/>
    <w:rsid w:val="0666580E"/>
    <w:rsid w:val="06773667"/>
    <w:rsid w:val="06EC79C8"/>
    <w:rsid w:val="07616D2B"/>
    <w:rsid w:val="077B3E8E"/>
    <w:rsid w:val="0B906705"/>
    <w:rsid w:val="0C4E6A2F"/>
    <w:rsid w:val="0D1A5D55"/>
    <w:rsid w:val="0F9806ED"/>
    <w:rsid w:val="0FDB2995"/>
    <w:rsid w:val="13F207F8"/>
    <w:rsid w:val="155633B6"/>
    <w:rsid w:val="1862753A"/>
    <w:rsid w:val="19FF783D"/>
    <w:rsid w:val="1A441CBC"/>
    <w:rsid w:val="1B5919A0"/>
    <w:rsid w:val="1BF00CA6"/>
    <w:rsid w:val="1C8A3F71"/>
    <w:rsid w:val="1E5F66D8"/>
    <w:rsid w:val="20271EFA"/>
    <w:rsid w:val="20663E28"/>
    <w:rsid w:val="23743AB1"/>
    <w:rsid w:val="249D60D3"/>
    <w:rsid w:val="2BA4172C"/>
    <w:rsid w:val="2C335F5A"/>
    <w:rsid w:val="2C787D08"/>
    <w:rsid w:val="2EAF7163"/>
    <w:rsid w:val="2F545306"/>
    <w:rsid w:val="329C583E"/>
    <w:rsid w:val="32CE2F7C"/>
    <w:rsid w:val="34BC7C80"/>
    <w:rsid w:val="34CA0DF3"/>
    <w:rsid w:val="36455505"/>
    <w:rsid w:val="38D05A47"/>
    <w:rsid w:val="39C45B9C"/>
    <w:rsid w:val="3C247AA6"/>
    <w:rsid w:val="3D657648"/>
    <w:rsid w:val="3DDE6D18"/>
    <w:rsid w:val="43B44DEF"/>
    <w:rsid w:val="43B55A3F"/>
    <w:rsid w:val="44225CBD"/>
    <w:rsid w:val="48B4716F"/>
    <w:rsid w:val="4F194AA7"/>
    <w:rsid w:val="4F813436"/>
    <w:rsid w:val="4FA87738"/>
    <w:rsid w:val="50221084"/>
    <w:rsid w:val="510435F6"/>
    <w:rsid w:val="532F074A"/>
    <w:rsid w:val="55F472C7"/>
    <w:rsid w:val="55F722A8"/>
    <w:rsid w:val="597806CF"/>
    <w:rsid w:val="59FE12F9"/>
    <w:rsid w:val="5A653CB7"/>
    <w:rsid w:val="5CCC33C2"/>
    <w:rsid w:val="5D0E5118"/>
    <w:rsid w:val="5DAB01B6"/>
    <w:rsid w:val="5E0C39FB"/>
    <w:rsid w:val="5F775C2F"/>
    <w:rsid w:val="6112492B"/>
    <w:rsid w:val="64421B4B"/>
    <w:rsid w:val="650E0E71"/>
    <w:rsid w:val="6558014F"/>
    <w:rsid w:val="6620498E"/>
    <w:rsid w:val="681A7B2C"/>
    <w:rsid w:val="6BE56940"/>
    <w:rsid w:val="6E9808C4"/>
    <w:rsid w:val="6F8B7955"/>
    <w:rsid w:val="6FA67432"/>
    <w:rsid w:val="72250AE2"/>
    <w:rsid w:val="74190F8D"/>
    <w:rsid w:val="77B62653"/>
    <w:rsid w:val="794D6390"/>
    <w:rsid w:val="7BD95A88"/>
    <w:rsid w:val="7CC11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3"/>
    <w:qFormat/>
    <w:uiPriority w:val="0"/>
    <w:pPr>
      <w:spacing w:before="25" w:after="25" w:line="300" w:lineRule="auto"/>
    </w:pPr>
    <w:rPr>
      <w:rFonts w:ascii="Times" w:hAnsi="Times"/>
      <w:spacing w:val="10"/>
    </w:rPr>
  </w:style>
  <w:style w:type="paragraph" w:customStyle="1" w:styleId="3">
    <w:name w:val="正文_0_0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spacing w:after="120"/>
      <w:jc w:val="left"/>
      <w:textAlignment w:val="baseline"/>
    </w:pPr>
    <w:rPr>
      <w:rFonts w:ascii="Arial" w:hAnsi="Arial" w:eastAsia="Arial"/>
      <w:snapToGrid w:val="0"/>
      <w:color w:val="000000"/>
      <w:kern w:val="0"/>
      <w:szCs w:val="21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customStyle="1" w:styleId="15">
    <w:name w:val=" Char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6">
    <w:name w:val="Char Char"/>
    <w:basedOn w:val="11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105;&#30340;&#25991;&#26723;\&#26700;&#38754;\doc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97f2162a-1e23-43ed-8636-97147063c543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6A3E04AE</paraID>
      <start>32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31d7c1c-83b8-40e2-9b39-d60db1037e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Company>hpmzj</Company>
  <Pages>1</Pages>
  <Words>516</Words>
  <Characters>556</Characters>
  <Lines>113</Lines>
  <Paragraphs>31</Paragraphs>
  <TotalTime>1</TotalTime>
  <ScaleCrop>false</ScaleCrop>
  <LinksUpToDate>false</LinksUpToDate>
  <CharactersWithSpaces>572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2024-01-30T01:35:00Z</dcterms:created>
  <dc:creator>mzj</dc:creator>
  <cp:lastModifiedBy>Administrator</cp:lastModifiedBy>
  <dcterms:modified xsi:type="dcterms:W3CDTF">2026-04-07T06:02:02Z</dcterms:modified>
  <dc:title>广州市黄埔区民政局办公室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eyJoZGlkIjoiM2EwM2IzMmVkMzRmY2VkOTFiMGQ0YTVhNjlhYTUzNTgiLCJ1c2VySWQiOiIxMDQxNDExNDA4In0=</vt:lpwstr>
  </property>
  <property fmtid="{D5CDD505-2E9C-101B-9397-08002B2CF9AE}" pid="3" name="KSOProductBuildVer">
    <vt:lpwstr>2052-11.8.2.12118</vt:lpwstr>
  </property>
  <property fmtid="{D5CDD505-2E9C-101B-9397-08002B2CF9AE}" pid="4" name="ICV">
    <vt:lpwstr>46AC894EA9814BCE9D1FD5721AFD7FBB_13</vt:lpwstr>
  </property>
</Properties>
</file>